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1F2" w:rsidRDefault="004251F2" w:rsidP="00C4684C">
      <w:pPr>
        <w:jc w:val="right"/>
        <w:rPr>
          <w:color w:val="000000"/>
        </w:rPr>
      </w:pPr>
    </w:p>
    <w:p w:rsidR="004251F2" w:rsidRDefault="004251F2" w:rsidP="00C4684C">
      <w:pPr>
        <w:jc w:val="right"/>
        <w:rPr>
          <w:color w:val="000000"/>
        </w:rPr>
      </w:pPr>
    </w:p>
    <w:p w:rsidR="004251F2" w:rsidRDefault="004251F2" w:rsidP="00C4684C">
      <w:pPr>
        <w:jc w:val="right"/>
        <w:rPr>
          <w:color w:val="000000"/>
        </w:rPr>
      </w:pPr>
      <w:r w:rsidRPr="004F40A2">
        <w:rPr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3" o:spid="_x0000_i1025" type="#_x0000_t75" alt="Прейскурант цен 1.jpg" style="width:520.5pt;height:715.5pt;visibility:visible">
            <v:imagedata r:id="rId5" o:title=""/>
          </v:shape>
        </w:pict>
      </w:r>
    </w:p>
    <w:p w:rsidR="004251F2" w:rsidRDefault="004251F2" w:rsidP="00C4684C">
      <w:pPr>
        <w:jc w:val="right"/>
        <w:rPr>
          <w:color w:val="000000"/>
        </w:rPr>
      </w:pPr>
      <w:r w:rsidRPr="004F40A2">
        <w:rPr>
          <w:noProof/>
          <w:color w:val="000000"/>
        </w:rPr>
        <w:pict>
          <v:shape id="Рисунок 24" o:spid="_x0000_i1026" type="#_x0000_t75" alt="Прейскурант цен 2.jpg" style="width:520.5pt;height:715.5pt;visibility:visible">
            <v:imagedata r:id="rId6" o:title=""/>
          </v:shape>
        </w:pict>
      </w:r>
    </w:p>
    <w:p w:rsidR="004251F2" w:rsidRDefault="004251F2" w:rsidP="00C4684C">
      <w:pPr>
        <w:jc w:val="right"/>
        <w:rPr>
          <w:color w:val="000000"/>
        </w:rPr>
      </w:pPr>
      <w:r w:rsidRPr="004F40A2">
        <w:rPr>
          <w:noProof/>
          <w:color w:val="000000"/>
        </w:rPr>
        <w:pict>
          <v:shape id="Рисунок 25" o:spid="_x0000_i1027" type="#_x0000_t75" alt="УЗИ2.jpg" style="width:520.5pt;height:715.5pt;visibility:visible">
            <v:imagedata r:id="rId7" o:title=""/>
          </v:shape>
        </w:pict>
      </w:r>
    </w:p>
    <w:p w:rsidR="004251F2" w:rsidRPr="00C4684C" w:rsidRDefault="004251F2" w:rsidP="00C4684C">
      <w:pPr>
        <w:jc w:val="right"/>
        <w:rPr>
          <w:color w:val="000000"/>
        </w:rPr>
      </w:pPr>
      <w:r w:rsidRPr="004F40A2">
        <w:rPr>
          <w:noProof/>
          <w:color w:val="000000"/>
        </w:rPr>
        <w:pict>
          <v:shape id="Рисунок 26" o:spid="_x0000_i1028" type="#_x0000_t75" alt="УЗИ2 001.jpg" style="width:520.5pt;height:715.5pt;visibility:visible">
            <v:imagedata r:id="rId8" o:title=""/>
          </v:shape>
        </w:pict>
      </w:r>
    </w:p>
    <w:sectPr w:rsidR="004251F2" w:rsidRPr="00C4684C" w:rsidSect="00E578D0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1437E"/>
    <w:multiLevelType w:val="hybridMultilevel"/>
    <w:tmpl w:val="FD0A1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FF0D77"/>
    <w:multiLevelType w:val="multilevel"/>
    <w:tmpl w:val="60147034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2">
    <w:nsid w:val="6A337AB1"/>
    <w:multiLevelType w:val="hybridMultilevel"/>
    <w:tmpl w:val="697C3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6C52"/>
    <w:rsid w:val="000B00E9"/>
    <w:rsid w:val="000B7E7D"/>
    <w:rsid w:val="0013449A"/>
    <w:rsid w:val="001843EF"/>
    <w:rsid w:val="00193914"/>
    <w:rsid w:val="00265B68"/>
    <w:rsid w:val="002963EB"/>
    <w:rsid w:val="002C36FC"/>
    <w:rsid w:val="002D2623"/>
    <w:rsid w:val="00316C52"/>
    <w:rsid w:val="00351B21"/>
    <w:rsid w:val="00382F2A"/>
    <w:rsid w:val="003A66C2"/>
    <w:rsid w:val="00413E39"/>
    <w:rsid w:val="004251F2"/>
    <w:rsid w:val="004801C6"/>
    <w:rsid w:val="00481B7E"/>
    <w:rsid w:val="00482E88"/>
    <w:rsid w:val="004F40A2"/>
    <w:rsid w:val="005E343E"/>
    <w:rsid w:val="005F76E8"/>
    <w:rsid w:val="00653643"/>
    <w:rsid w:val="006B2CC8"/>
    <w:rsid w:val="006D6D65"/>
    <w:rsid w:val="006E32B7"/>
    <w:rsid w:val="006F56BA"/>
    <w:rsid w:val="00713C47"/>
    <w:rsid w:val="00737EA4"/>
    <w:rsid w:val="007C38F0"/>
    <w:rsid w:val="00816E9A"/>
    <w:rsid w:val="0082123A"/>
    <w:rsid w:val="008961FB"/>
    <w:rsid w:val="008A2BD3"/>
    <w:rsid w:val="009C0385"/>
    <w:rsid w:val="00A31E25"/>
    <w:rsid w:val="00AE7308"/>
    <w:rsid w:val="00B204D3"/>
    <w:rsid w:val="00B610CB"/>
    <w:rsid w:val="00BA6588"/>
    <w:rsid w:val="00C4684C"/>
    <w:rsid w:val="00C8776A"/>
    <w:rsid w:val="00C904CA"/>
    <w:rsid w:val="00D36453"/>
    <w:rsid w:val="00D51AD7"/>
    <w:rsid w:val="00D931A0"/>
    <w:rsid w:val="00E50298"/>
    <w:rsid w:val="00E578D0"/>
    <w:rsid w:val="00F73CE6"/>
    <w:rsid w:val="00FB0C28"/>
    <w:rsid w:val="00FB3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23A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6B2CC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51AD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A2BD3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C0385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B2CC8"/>
    <w:rPr>
      <w:rFonts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51AD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8A2BD3"/>
    <w:rPr>
      <w:rFonts w:ascii="Cambria" w:hAnsi="Cambria" w:cs="Times New Roman"/>
      <w:b/>
      <w:bCs/>
      <w:i/>
      <w:iCs/>
      <w:color w:val="4F81BD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9C0385"/>
    <w:rPr>
      <w:rFonts w:ascii="Cambria" w:hAnsi="Cambria" w:cs="Times New Roman"/>
      <w:color w:val="243F6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316C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16C5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6B2CC8"/>
    <w:pPr>
      <w:spacing w:before="100" w:beforeAutospacing="1" w:after="100" w:afterAutospacing="1"/>
    </w:pPr>
  </w:style>
  <w:style w:type="character" w:customStyle="1" w:styleId="darkblue">
    <w:name w:val="dark_blue"/>
    <w:basedOn w:val="DefaultParagraphFont"/>
    <w:uiPriority w:val="99"/>
    <w:rsid w:val="006B2CC8"/>
    <w:rPr>
      <w:rFonts w:cs="Times New Roman"/>
    </w:rPr>
  </w:style>
  <w:style w:type="character" w:styleId="Hyperlink">
    <w:name w:val="Hyperlink"/>
    <w:basedOn w:val="DefaultParagraphFont"/>
    <w:uiPriority w:val="99"/>
    <w:rsid w:val="006B2CC8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6B2CC8"/>
    <w:rPr>
      <w:rFonts w:cs="Times New Roman"/>
    </w:rPr>
  </w:style>
  <w:style w:type="character" w:styleId="Strong">
    <w:name w:val="Strong"/>
    <w:basedOn w:val="DefaultParagraphFont"/>
    <w:uiPriority w:val="99"/>
    <w:qFormat/>
    <w:rsid w:val="00D51AD7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0B00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C468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5778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8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8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8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4</Pages>
  <Words>1</Words>
  <Characters>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</dc:title>
  <dc:subject/>
  <dc:creator>Dell</dc:creator>
  <cp:keywords/>
  <dc:description/>
  <cp:lastModifiedBy>BIZON</cp:lastModifiedBy>
  <cp:revision>3</cp:revision>
  <cp:lastPrinted>2016-01-29T09:28:00Z</cp:lastPrinted>
  <dcterms:created xsi:type="dcterms:W3CDTF">2016-02-01T07:49:00Z</dcterms:created>
  <dcterms:modified xsi:type="dcterms:W3CDTF">2016-02-01T07:50:00Z</dcterms:modified>
</cp:coreProperties>
</file>